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840" w:rsidRDefault="00863840">
      <w:pPr>
        <w:rPr>
          <w:sz w:val="96"/>
          <w:szCs w:val="96"/>
        </w:rPr>
      </w:pPr>
      <w:bookmarkStart w:id="0" w:name="_GoBack"/>
      <w:bookmarkEnd w:id="0"/>
    </w:p>
    <w:p w:rsidR="00E339B6" w:rsidRDefault="0061677B">
      <w:pPr>
        <w:rPr>
          <w:i/>
          <w:color w:val="FF0000"/>
          <w:sz w:val="96"/>
          <w:szCs w:val="96"/>
          <w:u w:val="single"/>
        </w:rPr>
      </w:pPr>
      <w:r w:rsidRPr="00863840">
        <w:rPr>
          <w:i/>
          <w:noProof/>
          <w:color w:val="FF000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D546A6" wp14:editId="243FE471">
                <wp:simplePos x="0" y="0"/>
                <wp:positionH relativeFrom="column">
                  <wp:posOffset>3226435</wp:posOffset>
                </wp:positionH>
                <wp:positionV relativeFrom="paragraph">
                  <wp:posOffset>2768600</wp:posOffset>
                </wp:positionV>
                <wp:extent cx="3763010" cy="722376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722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40" w:rsidRDefault="00863840" w:rsidP="009B35C8">
                            <w:pPr>
                              <w:pStyle w:val="Paragraphestandard"/>
                              <w:shd w:val="clear" w:color="auto" w:fill="FFFFFF" w:themeFill="background1"/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</w:pPr>
                          </w:p>
                          <w:p w:rsidR="00580A3B" w:rsidRPr="00863840" w:rsidRDefault="00863840" w:rsidP="009B35C8">
                            <w:pPr>
                              <w:pStyle w:val="Paragraphestandard"/>
                              <w:shd w:val="clear" w:color="auto" w:fill="FFFFFF" w:themeFill="background1"/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</w:pPr>
                            <w:r w:rsidRPr="00863840">
                              <w:rPr>
                                <w:rFonts w:ascii="Segoe UI Semilight" w:hAnsi="Segoe UI Semilight" w:cs="Segoe UI Semilight"/>
                                <w:color w:val="2EA9A6"/>
                                <w:sz w:val="56"/>
                                <w:szCs w:val="56"/>
                              </w:rPr>
                              <w:t>Réunion de printemps</w:t>
                            </w:r>
                          </w:p>
                          <w:p w:rsidR="00863840" w:rsidRDefault="00863840" w:rsidP="00863840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E339B6" w:rsidRDefault="00E339B6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L</w:t>
                            </w:r>
                            <w:r w:rsidR="00863840" w:rsidRPr="005C140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’ACR Pays de Loire a tenu sa réunion de printemps au Lycée Hôtelier Nicolas Appert à côté de </w:t>
                            </w:r>
                            <w:proofErr w:type="spellStart"/>
                            <w:r w:rsidR="00863840" w:rsidRPr="005C140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Nantes</w:t>
                            </w:r>
                            <w:r w:rsidR="0086384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.Nous</w:t>
                            </w:r>
                            <w:proofErr w:type="spellEnd"/>
                            <w:r w:rsidR="0086384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étions 26 à participer à cette réunion au cours de laquelle ont été évoqués divers sujets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E339B6" w:rsidRDefault="00E339B6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Actualité de l’ACR</w:t>
                            </w:r>
                          </w:p>
                          <w:p w:rsidR="00E339B6" w:rsidRDefault="00E339B6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Présentation d’un dossier sur la fibre</w:t>
                            </w:r>
                            <w:r w:rsidR="0086384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Présentation de mon service orange</w:t>
                            </w:r>
                          </w:p>
                          <w:p w:rsidR="00E339B6" w:rsidRDefault="00E339B6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Le voyage de printemps en mai à Bréhat</w:t>
                            </w:r>
                          </w:p>
                          <w:p w:rsidR="00E339B6" w:rsidRDefault="00E339B6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L’agenda 2017</w:t>
                            </w:r>
                          </w:p>
                          <w:p w:rsidR="00863840" w:rsidRDefault="00E339B6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A la fin de la réunion quelques conjoints ont rejoint </w:t>
                            </w:r>
                            <w:r w:rsidR="008655F8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notre groupe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pour </w:t>
                            </w:r>
                            <w:r w:rsidR="004C1F99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déguster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un délicieux repas</w:t>
                            </w:r>
                            <w:r w:rsidR="008655F8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préparé par les élèves du Lycée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Hôtelier ,l</w:t>
                            </w:r>
                            <w:r w:rsidR="00863840" w:rsidRPr="005C140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’occasion</w:t>
                            </w:r>
                            <w:proofErr w:type="gramEnd"/>
                            <w:r w:rsidR="00863840" w:rsidRPr="005C140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pour chacun de partager un moment de convivialité.</w:t>
                            </w:r>
                          </w:p>
                          <w:p w:rsidR="00863840" w:rsidRDefault="00863840" w:rsidP="00863840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863840" w:rsidRPr="005C140E" w:rsidRDefault="00863840" w:rsidP="00E339B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C140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br/>
                              <w:t>Daniel d’Abrigeon</w:t>
                            </w:r>
                            <w:r w:rsidRPr="005C140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br/>
                              <w:t>Délégué régional ACR Pays de Loire</w:t>
                            </w:r>
                          </w:p>
                          <w:p w:rsidR="00580A3B" w:rsidRPr="0040084A" w:rsidRDefault="0040084A" w:rsidP="0061677B">
                            <w:pPr>
                              <w:pStyle w:val="Paragraphestandard"/>
                              <w:shd w:val="clear" w:color="auto" w:fill="FFFFFF" w:themeFill="background1"/>
                              <w:suppressAutoHyphens/>
                              <w:spacing w:line="264" w:lineRule="auto"/>
                              <w:rPr>
                                <w:rFonts w:ascii="Cambria" w:hAnsi="Cambria" w:cs="Cambria"/>
                                <w:color w:val="999DA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999DA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D546A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4.05pt;margin-top:218pt;width:296.3pt;height:56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" filled="f" stroked="f">
                <v:textbox>
                  <w:txbxContent>
                    <w:p w:rsidR="00863840" w:rsidRDefault="00863840" w:rsidP="009B35C8">
                      <w:pPr>
                        <w:pStyle w:val="Paragraphestandard"/>
                        <w:shd w:val="clear" w:color="auto" w:fill="FFFFFF" w:themeFill="background1"/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</w:pPr>
                    </w:p>
                    <w:p w:rsidR="00580A3B" w:rsidRPr="00863840" w:rsidRDefault="00863840" w:rsidP="009B35C8">
                      <w:pPr>
                        <w:pStyle w:val="Paragraphestandard"/>
                        <w:shd w:val="clear" w:color="auto" w:fill="FFFFFF" w:themeFill="background1"/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</w:pPr>
                      <w:r w:rsidRPr="00863840">
                        <w:rPr>
                          <w:rFonts w:ascii="Segoe UI Semilight" w:hAnsi="Segoe UI Semilight" w:cs="Segoe UI Semilight"/>
                          <w:color w:val="2EA9A6"/>
                          <w:sz w:val="56"/>
                          <w:szCs w:val="56"/>
                        </w:rPr>
                        <w:t>Réunion de printemps</w:t>
                      </w:r>
                    </w:p>
                    <w:p w:rsidR="00863840" w:rsidRDefault="00863840" w:rsidP="00863840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</w:p>
                    <w:p w:rsidR="00E339B6" w:rsidRDefault="00E339B6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L</w:t>
                      </w:r>
                      <w:r w:rsidR="00863840" w:rsidRPr="005C140E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’ACR Pays de Loire a tenu sa réunion de printemps au Lycée Hôtelier Nicolas Appert à côté de </w:t>
                      </w:r>
                      <w:proofErr w:type="spellStart"/>
                      <w:r w:rsidR="00863840" w:rsidRPr="005C140E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Nantes</w:t>
                      </w:r>
                      <w:r w:rsidR="00863840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.Nous</w:t>
                      </w:r>
                      <w:proofErr w:type="spellEnd"/>
                      <w:r w:rsidR="00863840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étions 26 à participer à cette réunion au cours de laquelle ont été évoqués divers sujets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 :</w:t>
                      </w:r>
                    </w:p>
                    <w:p w:rsidR="00E339B6" w:rsidRDefault="00E339B6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Actualité de l’ACR</w:t>
                      </w:r>
                    </w:p>
                    <w:p w:rsidR="00E339B6" w:rsidRDefault="00E339B6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Présentation d’un dossier sur la fibre</w:t>
                      </w:r>
                      <w:r w:rsidR="00863840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Présentation de mon service orange</w:t>
                      </w:r>
                    </w:p>
                    <w:p w:rsidR="00E339B6" w:rsidRDefault="00E339B6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Le voyage de printemps en mai à Bréhat</w:t>
                      </w:r>
                    </w:p>
                    <w:p w:rsidR="00E339B6" w:rsidRDefault="00E339B6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L’agenda 2017</w:t>
                      </w:r>
                    </w:p>
                    <w:p w:rsidR="00863840" w:rsidRDefault="00E339B6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A la fin de la réunion quelques conjoints ont rejoint </w:t>
                      </w:r>
                      <w:r w:rsidR="008655F8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notre groupe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pour </w:t>
                      </w:r>
                      <w:r w:rsidR="004C1F99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déguster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un délicieux repas</w:t>
                      </w:r>
                      <w:r w:rsidR="008655F8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préparé par les élèves du Lycée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Hôtelier ,l</w:t>
                      </w:r>
                      <w:r w:rsidR="00863840" w:rsidRPr="005C140E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’occasion</w:t>
                      </w:r>
                      <w:proofErr w:type="gramEnd"/>
                      <w:r w:rsidR="00863840" w:rsidRPr="005C140E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pour chacun de partager un moment de convivialité.</w:t>
                      </w:r>
                    </w:p>
                    <w:p w:rsidR="00863840" w:rsidRDefault="00863840" w:rsidP="00863840">
                      <w:pPr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</w:p>
                    <w:p w:rsidR="00863840" w:rsidRPr="005C140E" w:rsidRDefault="00863840" w:rsidP="00E339B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C140E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br/>
                        <w:t>Daniel d’Abrigeon</w:t>
                      </w:r>
                      <w:r w:rsidRPr="005C140E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br/>
                        <w:t>Délégué régional ACR Pays de Loire</w:t>
                      </w:r>
                    </w:p>
                    <w:p w:rsidR="00580A3B" w:rsidRPr="0040084A" w:rsidRDefault="0040084A" w:rsidP="0061677B">
                      <w:pPr>
                        <w:pStyle w:val="Paragraphestandard"/>
                        <w:shd w:val="clear" w:color="auto" w:fill="FFFFFF" w:themeFill="background1"/>
                        <w:suppressAutoHyphens/>
                        <w:spacing w:line="264" w:lineRule="auto"/>
                        <w:rPr>
                          <w:rFonts w:ascii="Cambria" w:hAnsi="Cambria" w:cs="Cambria"/>
                          <w:color w:val="999DA6"/>
                        </w:rPr>
                      </w:pPr>
                      <w:r>
                        <w:rPr>
                          <w:rFonts w:ascii="Cambria" w:hAnsi="Cambria" w:cs="Cambria"/>
                          <w:color w:val="999DA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840" w:rsidRPr="00863840">
        <w:rPr>
          <w:i/>
          <w:color w:val="FF0000"/>
          <w:sz w:val="96"/>
          <w:szCs w:val="96"/>
          <w:u w:val="single"/>
        </w:rPr>
        <w:t>ACR Pays de la Loire</w:t>
      </w:r>
    </w:p>
    <w:p w:rsidR="0058332A" w:rsidRPr="00E339B6" w:rsidRDefault="00E339B6">
      <w:pPr>
        <w:rPr>
          <w:rFonts w:ascii="Arial Black" w:hAnsi="Arial Black"/>
          <w:i/>
          <w:color w:val="000000" w:themeColor="text1"/>
          <w:sz w:val="96"/>
          <w:szCs w:val="96"/>
          <w:u w:val="single"/>
        </w:rPr>
      </w:pPr>
      <w:r w:rsidRPr="00E339B6">
        <w:rPr>
          <w:rFonts w:ascii="Arial Black" w:hAnsi="Arial Black"/>
          <w:i/>
          <w:color w:val="000000" w:themeColor="text1"/>
          <w:sz w:val="96"/>
          <w:szCs w:val="96"/>
          <w:u w:val="single"/>
        </w:rPr>
        <w:t>24 MARS 2017</w:t>
      </w:r>
    </w:p>
    <w:p w:rsidR="00863840" w:rsidRPr="00863840" w:rsidRDefault="00B45994">
      <w:pPr>
        <w:rPr>
          <w:sz w:val="96"/>
          <w:szCs w:val="96"/>
        </w:rPr>
      </w:pPr>
      <w:r w:rsidRPr="00863840">
        <w:rPr>
          <w:noProof/>
          <w:sz w:val="96"/>
          <w:szCs w:val="96"/>
        </w:rPr>
        <w:drawing>
          <wp:anchor distT="0" distB="0" distL="114300" distR="114300" simplePos="0" relativeHeight="251653632" behindDoc="1" locked="0" layoutInCell="1" allowOverlap="1" wp14:anchorId="37C116E3" wp14:editId="075F75F1">
            <wp:simplePos x="0" y="0"/>
            <wp:positionH relativeFrom="margin">
              <wp:align>left</wp:align>
            </wp:positionH>
            <wp:positionV relativeFrom="paragraph">
              <wp:posOffset>4469566</wp:posOffset>
            </wp:positionV>
            <wp:extent cx="2911686" cy="2183765"/>
            <wp:effectExtent l="0" t="0" r="3175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86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9B6" w:rsidRPr="00863840">
        <w:rPr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3BE46073" wp14:editId="4354E608">
            <wp:simplePos x="0" y="0"/>
            <wp:positionH relativeFrom="margin">
              <wp:align>left</wp:align>
            </wp:positionH>
            <wp:positionV relativeFrom="paragraph">
              <wp:posOffset>1404335</wp:posOffset>
            </wp:positionV>
            <wp:extent cx="2912110" cy="2183765"/>
            <wp:effectExtent l="0" t="0" r="2540" b="698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9B6">
        <w:rPr>
          <w:sz w:val="96"/>
          <w:szCs w:val="96"/>
        </w:rPr>
        <w:t xml:space="preserve"> </w:t>
      </w:r>
    </w:p>
    <w:sectPr w:rsidR="00863840" w:rsidRPr="00863840" w:rsidSect="00DE471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159" w:right="198" w:bottom="278" w:left="181" w:header="22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BDB" w:rsidRDefault="00417BDB" w:rsidP="009012E5">
      <w:r>
        <w:separator/>
      </w:r>
    </w:p>
  </w:endnote>
  <w:endnote w:type="continuationSeparator" w:id="0">
    <w:p w:rsidR="00417BDB" w:rsidRDefault="00417BDB" w:rsidP="0090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600" w:rsidRDefault="008126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600" w:rsidRDefault="0081260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600" w:rsidRDefault="0081260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BDB" w:rsidRDefault="00417BDB" w:rsidP="009012E5">
      <w:r>
        <w:separator/>
      </w:r>
    </w:p>
  </w:footnote>
  <w:footnote w:type="continuationSeparator" w:id="0">
    <w:p w:rsidR="00417BDB" w:rsidRDefault="00417BDB" w:rsidP="00901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600" w:rsidRDefault="0081260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600" w:rsidRDefault="0081260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600" w:rsidRDefault="008126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40"/>
    <w:rsid w:val="000326C5"/>
    <w:rsid w:val="00053DE7"/>
    <w:rsid w:val="000861DC"/>
    <w:rsid w:val="00154F18"/>
    <w:rsid w:val="001730CA"/>
    <w:rsid w:val="001A02BE"/>
    <w:rsid w:val="00202362"/>
    <w:rsid w:val="00221492"/>
    <w:rsid w:val="002534DD"/>
    <w:rsid w:val="00255463"/>
    <w:rsid w:val="00256A93"/>
    <w:rsid w:val="002A724D"/>
    <w:rsid w:val="002B33D1"/>
    <w:rsid w:val="00301197"/>
    <w:rsid w:val="00324397"/>
    <w:rsid w:val="00347077"/>
    <w:rsid w:val="00364ADF"/>
    <w:rsid w:val="003874D9"/>
    <w:rsid w:val="003B5121"/>
    <w:rsid w:val="0040084A"/>
    <w:rsid w:val="00417BDB"/>
    <w:rsid w:val="0043287E"/>
    <w:rsid w:val="00472FC1"/>
    <w:rsid w:val="004C1F99"/>
    <w:rsid w:val="00552A23"/>
    <w:rsid w:val="00552C7F"/>
    <w:rsid w:val="00575FB8"/>
    <w:rsid w:val="00580A3B"/>
    <w:rsid w:val="0058332A"/>
    <w:rsid w:val="0061677B"/>
    <w:rsid w:val="006B445E"/>
    <w:rsid w:val="006F4AA7"/>
    <w:rsid w:val="007113F3"/>
    <w:rsid w:val="00726528"/>
    <w:rsid w:val="0073536E"/>
    <w:rsid w:val="00791C9A"/>
    <w:rsid w:val="007975A2"/>
    <w:rsid w:val="00812600"/>
    <w:rsid w:val="00863840"/>
    <w:rsid w:val="008655F8"/>
    <w:rsid w:val="0087101A"/>
    <w:rsid w:val="009012E5"/>
    <w:rsid w:val="00901EB1"/>
    <w:rsid w:val="00907377"/>
    <w:rsid w:val="00922D7C"/>
    <w:rsid w:val="009B35C8"/>
    <w:rsid w:val="009D657B"/>
    <w:rsid w:val="00A01DFF"/>
    <w:rsid w:val="00AA04D5"/>
    <w:rsid w:val="00AC0341"/>
    <w:rsid w:val="00AF3316"/>
    <w:rsid w:val="00AF7742"/>
    <w:rsid w:val="00B3766B"/>
    <w:rsid w:val="00B45994"/>
    <w:rsid w:val="00B95C66"/>
    <w:rsid w:val="00BB5E8F"/>
    <w:rsid w:val="00BD6711"/>
    <w:rsid w:val="00BF0E26"/>
    <w:rsid w:val="00C05B9A"/>
    <w:rsid w:val="00C57FC3"/>
    <w:rsid w:val="00CE30BC"/>
    <w:rsid w:val="00D16219"/>
    <w:rsid w:val="00D86F3D"/>
    <w:rsid w:val="00D90008"/>
    <w:rsid w:val="00D97D16"/>
    <w:rsid w:val="00DE1BFB"/>
    <w:rsid w:val="00DE4713"/>
    <w:rsid w:val="00DF1608"/>
    <w:rsid w:val="00DF3D28"/>
    <w:rsid w:val="00E05866"/>
    <w:rsid w:val="00E339B6"/>
    <w:rsid w:val="00E5405E"/>
    <w:rsid w:val="00F2275A"/>
    <w:rsid w:val="00F40A20"/>
    <w:rsid w:val="00F8101C"/>
    <w:rsid w:val="00FA4A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80A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9012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12E5"/>
  </w:style>
  <w:style w:type="paragraph" w:styleId="Pieddepage">
    <w:name w:val="footer"/>
    <w:basedOn w:val="Normal"/>
    <w:link w:val="PieddepageCar"/>
    <w:uiPriority w:val="99"/>
    <w:unhideWhenUsed/>
    <w:rsid w:val="009012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12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80A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9012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12E5"/>
  </w:style>
  <w:style w:type="paragraph" w:styleId="Pieddepage">
    <w:name w:val="footer"/>
    <w:basedOn w:val="Normal"/>
    <w:link w:val="PieddepageCar"/>
    <w:uiPriority w:val="99"/>
    <w:unhideWhenUsed/>
    <w:rsid w:val="009012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1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a\AppData\Roaming\Microsoft\Templates\Page%20de%20garde%20Mond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1860752-93B9-4B2F-B942-D905AB6831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de garde Monde pour rapport.dotx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 "Monde" pour rapport</vt:lpstr>
    </vt:vector>
  </TitlesOfParts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"Monde" pour rapport</dc:title>
  <dc:creator/>
  <cp:lastModifiedBy/>
  <cp:revision>1</cp:revision>
  <dcterms:created xsi:type="dcterms:W3CDTF">2017-04-06T10:35:00Z</dcterms:created>
  <dcterms:modified xsi:type="dcterms:W3CDTF">2017-04-06T10:35:00Z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TC043191969991</vt:lpwstr>
  </property>
</Properties>
</file>